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4BF" w:rsidRPr="00C53E0D" w:rsidRDefault="00D924BF" w:rsidP="00EB7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</w:pPr>
      <w:bookmarkStart w:id="0" w:name="_GoBack"/>
      <w:bookmarkEnd w:id="0"/>
      <w:r w:rsidRPr="00C53E0D"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  <w:t>PRIJAVNICA</w:t>
      </w:r>
    </w:p>
    <w:p w:rsidR="00D924BF" w:rsidRPr="00C53E0D" w:rsidRDefault="00914DBD" w:rsidP="00D924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  <w:t>5. šolanje</w:t>
      </w:r>
      <w:r w:rsidR="00D924BF" w:rsidRPr="00C53E0D"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  <w:t xml:space="preserve"> v Zvezdnem mestu pri Moskvi</w:t>
      </w:r>
    </w:p>
    <w:p w:rsidR="00D924BF" w:rsidRPr="00C53E0D" w:rsidRDefault="00914DBD" w:rsidP="00D924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  <w:t>19</w:t>
      </w:r>
      <w:r w:rsidR="00D924BF"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  <w:t xml:space="preserve">. 3. –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  <w:t>24</w:t>
      </w:r>
      <w:r w:rsidR="00D924BF"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  <w:t xml:space="preserve">.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  <w:t>3</w:t>
      </w:r>
      <w:r w:rsidR="00D924BF"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  <w:t>. 201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  <w:t>8</w:t>
      </w:r>
    </w:p>
    <w:tbl>
      <w:tblPr>
        <w:tblpPr w:leftFromText="141" w:rightFromText="141" w:vertAnchor="text" w:horzAnchor="margin" w:tblpXSpec="center" w:tblpY="193"/>
        <w:tblW w:w="76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4"/>
        <w:gridCol w:w="3765"/>
      </w:tblGrid>
      <w:tr w:rsidR="00D924BF" w:rsidRPr="00C53E0D" w:rsidTr="00EB74B4">
        <w:trPr>
          <w:trHeight w:val="365"/>
        </w:trPr>
        <w:tc>
          <w:tcPr>
            <w:tcW w:w="38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6DDE8" w:themeFill="accent5" w:themeFillTint="66"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IME</w:t>
            </w:r>
          </w:p>
        </w:tc>
        <w:tc>
          <w:tcPr>
            <w:tcW w:w="376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PRIIMEK</w:t>
            </w:r>
          </w:p>
        </w:tc>
      </w:tr>
      <w:tr w:rsidR="00D924BF" w:rsidRPr="00C53E0D" w:rsidTr="00EB74B4">
        <w:trPr>
          <w:trHeight w:val="380"/>
        </w:trPr>
        <w:tc>
          <w:tcPr>
            <w:tcW w:w="38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</w:tr>
      <w:tr w:rsidR="00D924BF" w:rsidRPr="00C53E0D" w:rsidTr="00EB74B4">
        <w:trPr>
          <w:trHeight w:val="365"/>
        </w:trPr>
        <w:tc>
          <w:tcPr>
            <w:tcW w:w="7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NASLOV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 xml:space="preserve"> in HIŠNA ŠTEVILKA</w:t>
            </w:r>
          </w:p>
        </w:tc>
      </w:tr>
      <w:tr w:rsidR="00D924BF" w:rsidRPr="00C53E0D" w:rsidTr="00EB74B4">
        <w:trPr>
          <w:trHeight w:val="380"/>
        </w:trPr>
        <w:tc>
          <w:tcPr>
            <w:tcW w:w="7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8BF" w:rsidRPr="00C53E0D" w:rsidRDefault="00C718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</w:tc>
      </w:tr>
      <w:tr w:rsidR="00D924BF" w:rsidRPr="00C53E0D" w:rsidTr="00EB74B4">
        <w:trPr>
          <w:trHeight w:val="365"/>
        </w:trPr>
        <w:tc>
          <w:tcPr>
            <w:tcW w:w="38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POŠTNA ŠTEVILKA</w:t>
            </w:r>
          </w:p>
        </w:tc>
        <w:tc>
          <w:tcPr>
            <w:tcW w:w="37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POŠTA</w:t>
            </w:r>
          </w:p>
        </w:tc>
      </w:tr>
      <w:tr w:rsidR="00D924BF" w:rsidRPr="00C53E0D" w:rsidTr="00EB74B4">
        <w:trPr>
          <w:trHeight w:val="380"/>
        </w:trPr>
        <w:tc>
          <w:tcPr>
            <w:tcW w:w="3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</w:tc>
        <w:tc>
          <w:tcPr>
            <w:tcW w:w="3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</w:tc>
      </w:tr>
      <w:tr w:rsidR="00D924BF" w:rsidRPr="00C53E0D" w:rsidTr="00EB74B4">
        <w:trPr>
          <w:trHeight w:val="365"/>
        </w:trPr>
        <w:tc>
          <w:tcPr>
            <w:tcW w:w="38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KRAJ IN DATUM ROJSTVA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POLNO ŠTEVILO</w:t>
            </w: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 xml:space="preserve"> LET</w:t>
            </w:r>
          </w:p>
        </w:tc>
      </w:tr>
      <w:tr w:rsidR="00D924BF" w:rsidRPr="00C53E0D" w:rsidTr="00EB74B4">
        <w:trPr>
          <w:trHeight w:val="380"/>
        </w:trPr>
        <w:tc>
          <w:tcPr>
            <w:tcW w:w="3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</w:tr>
      <w:tr w:rsidR="00D924BF" w:rsidRPr="00C53E0D" w:rsidTr="00EB74B4">
        <w:trPr>
          <w:trHeight w:val="380"/>
        </w:trPr>
        <w:tc>
          <w:tcPr>
            <w:tcW w:w="38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DRŽAVLJANSTVO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</w:tr>
      <w:tr w:rsidR="00D924BF" w:rsidRPr="00C53E0D" w:rsidTr="00EB74B4">
        <w:trPr>
          <w:trHeight w:val="380"/>
        </w:trPr>
        <w:tc>
          <w:tcPr>
            <w:tcW w:w="38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SPOL (označi)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</w:tc>
      </w:tr>
      <w:tr w:rsidR="00D924BF" w:rsidRPr="00C53E0D" w:rsidTr="00EB74B4">
        <w:trPr>
          <w:trHeight w:val="380"/>
        </w:trPr>
        <w:tc>
          <w:tcPr>
            <w:tcW w:w="38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ŠT. POTNEGA LISTA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</w:tr>
      <w:tr w:rsidR="00D924BF" w:rsidRPr="00C53E0D" w:rsidTr="00EB74B4">
        <w:trPr>
          <w:trHeight w:val="380"/>
        </w:trPr>
        <w:tc>
          <w:tcPr>
            <w:tcW w:w="38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VELJAVNOST POTNEGA LISTA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</w:tr>
      <w:tr w:rsidR="00D924BF" w:rsidRPr="00C53E0D" w:rsidTr="00EB74B4">
        <w:trPr>
          <w:trHeight w:val="380"/>
        </w:trPr>
        <w:tc>
          <w:tcPr>
            <w:tcW w:w="38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D924BF" w:rsidRPr="00C53E0D" w:rsidRDefault="00914DBD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TELEFON OTROKA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</w:tr>
      <w:tr w:rsidR="00D924BF" w:rsidRPr="00C53E0D" w:rsidTr="00914DBD">
        <w:trPr>
          <w:trHeight w:val="380"/>
        </w:trPr>
        <w:tc>
          <w:tcPr>
            <w:tcW w:w="38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D924BF" w:rsidRPr="00C53E0D" w:rsidRDefault="00914DBD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E- MAIL OTROKA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</w:tc>
      </w:tr>
      <w:tr w:rsidR="00D924BF" w:rsidRPr="00C53E0D" w:rsidTr="00EB74B4">
        <w:trPr>
          <w:trHeight w:val="380"/>
        </w:trPr>
        <w:tc>
          <w:tcPr>
            <w:tcW w:w="38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</w:tcPr>
          <w:p w:rsidR="00D924BF" w:rsidRPr="00C53E0D" w:rsidRDefault="00914DBD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NAZIV</w:t>
            </w: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 xml:space="preserve"> ŠOLE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</w:tc>
      </w:tr>
      <w:tr w:rsidR="00D924BF" w:rsidRPr="00C53E0D" w:rsidTr="00EB74B4">
        <w:trPr>
          <w:trHeight w:val="380"/>
        </w:trPr>
        <w:tc>
          <w:tcPr>
            <w:tcW w:w="38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D924BF" w:rsidRPr="00C53E0D" w:rsidRDefault="00914DBD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NASLOV ŠOLE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</w:tr>
      <w:tr w:rsidR="00D924BF" w:rsidRPr="00C53E0D" w:rsidTr="00EB74B4">
        <w:trPr>
          <w:trHeight w:val="380"/>
        </w:trPr>
        <w:tc>
          <w:tcPr>
            <w:tcW w:w="38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D924BF" w:rsidRPr="00C53E0D" w:rsidRDefault="00914DBD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IME STARŠA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</w:tr>
      <w:tr w:rsidR="00D924BF" w:rsidRPr="00C53E0D" w:rsidTr="00EB74B4">
        <w:trPr>
          <w:trHeight w:val="380"/>
        </w:trPr>
        <w:tc>
          <w:tcPr>
            <w:tcW w:w="38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D924BF" w:rsidRPr="00C53E0D" w:rsidRDefault="00914DBD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TELEFON STARŠA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 </w:t>
            </w:r>
          </w:p>
        </w:tc>
      </w:tr>
      <w:tr w:rsidR="00D924BF" w:rsidRPr="00C53E0D" w:rsidTr="00EB74B4">
        <w:trPr>
          <w:trHeight w:val="380"/>
        </w:trPr>
        <w:tc>
          <w:tcPr>
            <w:tcW w:w="38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E-MAIL STARŠA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</w:tc>
      </w:tr>
      <w:tr w:rsidR="00D924BF" w:rsidRPr="00C53E0D" w:rsidTr="00EB74B4">
        <w:trPr>
          <w:trHeight w:val="380"/>
        </w:trPr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POSEBNOSTI MOJEGA OTROKA SO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 xml:space="preserve"> (bolezni, alergije, prehrambene posebnosti...)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</w:tc>
      </w:tr>
      <w:tr w:rsidR="00D924BF" w:rsidRPr="00C53E0D" w:rsidTr="00EB74B4">
        <w:trPr>
          <w:trHeight w:val="380"/>
        </w:trPr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</w:tcPr>
          <w:p w:rsidR="00D924BF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  <w:r w:rsidRPr="00C53E0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ZVEZDNO MESTO SI ŽELIM OBISKATI KER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  <w:t>...</w:t>
            </w:r>
          </w:p>
          <w:p w:rsidR="00D924BF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  <w:p w:rsidR="00D924BF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  <w:p w:rsidR="00D924BF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  <w:p w:rsidR="00D924BF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  <w:p w:rsidR="00D924BF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24BF" w:rsidRPr="00C53E0D" w:rsidRDefault="00D924BF" w:rsidP="003144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s-ES" w:eastAsia="sl-SI"/>
              </w:rPr>
            </w:pPr>
          </w:p>
        </w:tc>
      </w:tr>
    </w:tbl>
    <w:p w:rsidR="00D924BF" w:rsidRPr="00C53E0D" w:rsidRDefault="00D924BF" w:rsidP="00D924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</w:pPr>
    </w:p>
    <w:p w:rsidR="00D924BF" w:rsidRPr="00C53E0D" w:rsidRDefault="00D924BF" w:rsidP="00D924B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sl-SI"/>
        </w:rPr>
      </w:pPr>
    </w:p>
    <w:p w:rsidR="00D924BF" w:rsidRPr="00CC5FCF" w:rsidRDefault="00D924BF" w:rsidP="00D924BF">
      <w:pPr>
        <w:spacing w:after="0" w:line="240" w:lineRule="auto"/>
        <w:jc w:val="both"/>
        <w:rPr>
          <w:rFonts w:ascii="Calibri" w:hAnsi="Calibri"/>
        </w:rPr>
      </w:pPr>
    </w:p>
    <w:p w:rsidR="00D924BF" w:rsidRDefault="00D924BF" w:rsidP="00CC5FCF">
      <w:pPr>
        <w:spacing w:after="0" w:line="240" w:lineRule="auto"/>
        <w:jc w:val="both"/>
        <w:rPr>
          <w:rFonts w:ascii="Cambria" w:eastAsia="Times New Roman" w:hAnsi="Cambria" w:cs="Arial"/>
          <w:sz w:val="24"/>
          <w:szCs w:val="24"/>
          <w:lang w:eastAsia="sl-SI"/>
        </w:rPr>
      </w:pPr>
    </w:p>
    <w:p w:rsidR="00CC5FCF" w:rsidRDefault="00CC5FCF" w:rsidP="00CC5FCF">
      <w:pPr>
        <w:spacing w:after="0" w:line="240" w:lineRule="auto"/>
        <w:jc w:val="both"/>
        <w:rPr>
          <w:rFonts w:ascii="Cambria" w:eastAsia="Times New Roman" w:hAnsi="Cambria" w:cs="Arial"/>
          <w:sz w:val="24"/>
          <w:szCs w:val="24"/>
          <w:lang w:eastAsia="sl-SI"/>
        </w:rPr>
      </w:pPr>
    </w:p>
    <w:p w:rsidR="00B1296E" w:rsidRPr="00CC5FCF" w:rsidRDefault="00B1296E" w:rsidP="00B1296E">
      <w:pPr>
        <w:spacing w:after="0"/>
        <w:rPr>
          <w:rFonts w:ascii="Calibri" w:hAnsi="Calibri"/>
        </w:rPr>
      </w:pPr>
    </w:p>
    <w:sectPr w:rsidR="00B1296E" w:rsidRPr="00CC5FCF" w:rsidSect="00150DB3">
      <w:headerReference w:type="default" r:id="rId7"/>
      <w:footerReference w:type="default" r:id="rId8"/>
      <w:pgSz w:w="11906" w:h="16838"/>
      <w:pgMar w:top="1417" w:right="1417" w:bottom="1417" w:left="1417" w:header="708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0320" w:rsidRDefault="00D00320" w:rsidP="00150DB3">
      <w:pPr>
        <w:spacing w:after="0" w:line="240" w:lineRule="auto"/>
      </w:pPr>
      <w:r>
        <w:separator/>
      </w:r>
    </w:p>
  </w:endnote>
  <w:endnote w:type="continuationSeparator" w:id="0">
    <w:p w:rsidR="00D00320" w:rsidRDefault="00D00320" w:rsidP="00150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0DB3" w:rsidRDefault="00150DB3">
    <w:pPr>
      <w:pStyle w:val="Noga"/>
    </w:pP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01C0698D" wp14:editId="4D9DE6AB">
          <wp:simplePos x="0" y="0"/>
          <wp:positionH relativeFrom="column">
            <wp:posOffset>-250825</wp:posOffset>
          </wp:positionH>
          <wp:positionV relativeFrom="paragraph">
            <wp:posOffset>-948055</wp:posOffset>
          </wp:positionV>
          <wp:extent cx="6255385" cy="1118235"/>
          <wp:effectExtent l="0" t="0" r="0" b="5715"/>
          <wp:wrapSquare wrapText="bothSides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g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55385" cy="1118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0320" w:rsidRDefault="00D00320" w:rsidP="00150DB3">
      <w:pPr>
        <w:spacing w:after="0" w:line="240" w:lineRule="auto"/>
      </w:pPr>
      <w:r>
        <w:separator/>
      </w:r>
    </w:p>
  </w:footnote>
  <w:footnote w:type="continuationSeparator" w:id="0">
    <w:p w:rsidR="00D00320" w:rsidRDefault="00D00320" w:rsidP="00150D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0DB3" w:rsidRDefault="00150DB3" w:rsidP="00DB6FD9">
    <w:pPr>
      <w:pStyle w:val="Glava"/>
      <w:tabs>
        <w:tab w:val="clear" w:pos="9072"/>
        <w:tab w:val="right" w:pos="9498"/>
      </w:tabs>
      <w:ind w:left="-426" w:firstLine="426"/>
    </w:pPr>
    <w:r>
      <w:rPr>
        <w:noProof/>
        <w:lang w:eastAsia="sl-SI"/>
      </w:rPr>
      <w:drawing>
        <wp:anchor distT="0" distB="0" distL="114300" distR="114300" simplePos="0" relativeHeight="251658240" behindDoc="0" locked="0" layoutInCell="1" allowOverlap="1" wp14:anchorId="60E22892" wp14:editId="5F3B51DD">
          <wp:simplePos x="0" y="0"/>
          <wp:positionH relativeFrom="column">
            <wp:posOffset>-252730</wp:posOffset>
          </wp:positionH>
          <wp:positionV relativeFrom="paragraph">
            <wp:posOffset>-64770</wp:posOffset>
          </wp:positionV>
          <wp:extent cx="6257925" cy="624205"/>
          <wp:effectExtent l="0" t="0" r="9525" b="4445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a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57925" cy="624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59765E"/>
    <w:multiLevelType w:val="hybridMultilevel"/>
    <w:tmpl w:val="A22030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4BF"/>
    <w:rsid w:val="00065656"/>
    <w:rsid w:val="000D7F4C"/>
    <w:rsid w:val="000F6367"/>
    <w:rsid w:val="00150DB3"/>
    <w:rsid w:val="00167721"/>
    <w:rsid w:val="001F68E5"/>
    <w:rsid w:val="00212D43"/>
    <w:rsid w:val="002557D1"/>
    <w:rsid w:val="00274FB7"/>
    <w:rsid w:val="002972AD"/>
    <w:rsid w:val="00421F89"/>
    <w:rsid w:val="004334CD"/>
    <w:rsid w:val="004A40AB"/>
    <w:rsid w:val="004A4A4F"/>
    <w:rsid w:val="005E4A54"/>
    <w:rsid w:val="006933B2"/>
    <w:rsid w:val="007110A8"/>
    <w:rsid w:val="007B48F4"/>
    <w:rsid w:val="007E49C3"/>
    <w:rsid w:val="007F620C"/>
    <w:rsid w:val="0084482C"/>
    <w:rsid w:val="00914DBD"/>
    <w:rsid w:val="009C3D0A"/>
    <w:rsid w:val="00A649E6"/>
    <w:rsid w:val="00B1296E"/>
    <w:rsid w:val="00BE4CBC"/>
    <w:rsid w:val="00C3471B"/>
    <w:rsid w:val="00C718BF"/>
    <w:rsid w:val="00CC477B"/>
    <w:rsid w:val="00CC5FCF"/>
    <w:rsid w:val="00D00320"/>
    <w:rsid w:val="00D2514E"/>
    <w:rsid w:val="00D61CBD"/>
    <w:rsid w:val="00D924BF"/>
    <w:rsid w:val="00DB6FD9"/>
    <w:rsid w:val="00DF6761"/>
    <w:rsid w:val="00EB74B4"/>
    <w:rsid w:val="00F12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71CB768-3BDA-4874-BEBF-4A5E771BA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924B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50D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50DB3"/>
  </w:style>
  <w:style w:type="paragraph" w:styleId="Noga">
    <w:name w:val="footer"/>
    <w:basedOn w:val="Navaden"/>
    <w:link w:val="NogaZnak"/>
    <w:uiPriority w:val="99"/>
    <w:unhideWhenUsed/>
    <w:rsid w:val="00150D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50DB3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50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50D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sr\Documents\Officeove%20predloge%20po%20meri\Dopisni%20list%20DSR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Dopisni list DSR.dotx</Template>
  <TotalTime>1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Društvo Slovenija Rusija</dc:creator>
  <cp:lastModifiedBy>Uporabnik sistema Windows</cp:lastModifiedBy>
  <cp:revision>2</cp:revision>
  <cp:lastPrinted>2016-04-05T13:16:00Z</cp:lastPrinted>
  <dcterms:created xsi:type="dcterms:W3CDTF">2018-01-12T16:17:00Z</dcterms:created>
  <dcterms:modified xsi:type="dcterms:W3CDTF">2018-01-12T16:17:00Z</dcterms:modified>
</cp:coreProperties>
</file>